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Default="004D6A5D" w:rsidP="00C92DD8"/>
    <w:p w:rsidR="00E64B1D" w:rsidRDefault="00E64B1D" w:rsidP="00C92DD8"/>
    <w:p w:rsidR="00E64B1D" w:rsidRDefault="00E64B1D" w:rsidP="00C92DD8"/>
    <w:p w:rsidR="00E64B1D" w:rsidRPr="00C641D0" w:rsidRDefault="00E64B1D" w:rsidP="00C92DD8"/>
    <w:p w:rsidR="006A3710" w:rsidRPr="00C641D0" w:rsidRDefault="006A3710" w:rsidP="00C92DD8"/>
    <w:p w:rsidR="006A3710" w:rsidRPr="00C641D0" w:rsidRDefault="006A3710" w:rsidP="00C92DD8"/>
    <w:p w:rsidR="006A3710" w:rsidRPr="00C641D0" w:rsidRDefault="006A3710" w:rsidP="00C92DD8"/>
    <w:p w:rsidR="006A3710" w:rsidRPr="00C641D0" w:rsidRDefault="008B0A5D" w:rsidP="00C92DD8">
      <w:pPr>
        <w:jc w:val="center"/>
      </w:pPr>
      <w:r>
        <w:t>Major Events in America’s History</w:t>
      </w:r>
    </w:p>
    <w:p w:rsidR="00CB5B41" w:rsidRPr="00C641D0" w:rsidRDefault="008B0A5D" w:rsidP="00C92DD8">
      <w:pPr>
        <w:jc w:val="center"/>
      </w:pPr>
      <w:r>
        <w:t xml:space="preserve">Student’s </w:t>
      </w:r>
      <w:r w:rsidR="00CB5B41" w:rsidRPr="00C641D0">
        <w:t>Name</w:t>
      </w:r>
    </w:p>
    <w:p w:rsidR="00CB5B41" w:rsidRPr="00C641D0" w:rsidRDefault="00CB5B41" w:rsidP="00C92DD8">
      <w:pPr>
        <w:jc w:val="center"/>
      </w:pPr>
      <w:r w:rsidRPr="00C641D0">
        <w:t>Academic Institution</w:t>
      </w:r>
    </w:p>
    <w:p w:rsidR="006A3710" w:rsidRPr="00C641D0" w:rsidRDefault="008B0A5D" w:rsidP="00C92DD8">
      <w:pPr>
        <w:jc w:val="center"/>
      </w:pPr>
      <w:r>
        <w:t>Date</w:t>
      </w:r>
    </w:p>
    <w:p w:rsidR="006A3710" w:rsidRPr="00C641D0" w:rsidRDefault="006A3710" w:rsidP="00C92DD8">
      <w:pPr>
        <w:jc w:val="center"/>
      </w:pPr>
    </w:p>
    <w:p w:rsidR="006A3710" w:rsidRPr="00C641D0" w:rsidRDefault="006A3710" w:rsidP="00C92DD8">
      <w:pPr>
        <w:jc w:val="center"/>
      </w:pPr>
    </w:p>
    <w:p w:rsidR="008B0A5D" w:rsidRDefault="008B0A5D">
      <w:pPr>
        <w:spacing w:line="240" w:lineRule="auto"/>
      </w:pPr>
      <w:r>
        <w:br w:type="page"/>
      </w:r>
    </w:p>
    <w:p w:rsidR="00CB5B41" w:rsidRDefault="008B0A5D" w:rsidP="00A404D8">
      <w:pPr>
        <w:jc w:val="center"/>
      </w:pPr>
      <w:r>
        <w:lastRenderedPageBreak/>
        <w:t>Major Events in The United States of America’s History</w:t>
      </w:r>
    </w:p>
    <w:p w:rsidR="00E0123C" w:rsidRPr="00942187" w:rsidRDefault="007A05E0" w:rsidP="00E218D0">
      <w:pPr>
        <w:jc w:val="center"/>
        <w:rPr>
          <w:b/>
        </w:rPr>
      </w:pPr>
      <w:r w:rsidRPr="00942187">
        <w:rPr>
          <w:b/>
        </w:rPr>
        <w:t>World War II</w:t>
      </w:r>
    </w:p>
    <w:p w:rsidR="007A05E0" w:rsidRDefault="007A05E0" w:rsidP="00A54673">
      <w:r>
        <w:tab/>
      </w:r>
      <w:r w:rsidR="000E75FA">
        <w:t xml:space="preserve">World </w:t>
      </w:r>
      <w:r w:rsidR="00942187">
        <w:t>War</w:t>
      </w:r>
      <w:r w:rsidR="000E75FA">
        <w:t xml:space="preserve"> II was a global conflict that started in 1939 and lasted until 1945. </w:t>
      </w:r>
      <w:r w:rsidR="00FD38A9">
        <w:t xml:space="preserve">Instability in Europe due to World </w:t>
      </w:r>
      <w:r w:rsidR="00942187">
        <w:t>War</w:t>
      </w:r>
      <w:r w:rsidR="00FD38A9">
        <w:t xml:space="preserve"> I set the stage for World </w:t>
      </w:r>
      <w:r w:rsidR="00942187">
        <w:t>War</w:t>
      </w:r>
      <w:r w:rsidR="00FD38A9">
        <w:t xml:space="preserve"> II. </w:t>
      </w:r>
      <w:r w:rsidR="00DB4EA5">
        <w:t xml:space="preserve">Countries of the world formed opposing military alliances. </w:t>
      </w:r>
      <w:r w:rsidR="008B1E8B">
        <w:t>The principle aggressors were the Axis powers</w:t>
      </w:r>
      <w:r w:rsidR="00E52C67">
        <w:t>,</w:t>
      </w:r>
      <w:r w:rsidR="008B1E8B">
        <w:t xml:space="preserve"> which w</w:t>
      </w:r>
      <w:r w:rsidR="00E52C67">
        <w:t>ere</w:t>
      </w:r>
      <w:r w:rsidR="008B1E8B">
        <w:t xml:space="preserve"> made of Germany, Italy and Japan</w:t>
      </w:r>
      <w:r w:rsidR="00E52C67">
        <w:t>,</w:t>
      </w:r>
      <w:r w:rsidR="008B1E8B">
        <w:t xml:space="preserve"> and the Allies</w:t>
      </w:r>
      <w:r w:rsidR="00E52C67">
        <w:t>,</w:t>
      </w:r>
      <w:r w:rsidR="008B1E8B">
        <w:t xml:space="preserve"> composed of Great Britain, the United States of America, the Soviet Union</w:t>
      </w:r>
      <w:r w:rsidR="00E52C67">
        <w:t>,</w:t>
      </w:r>
      <w:r w:rsidR="008B1E8B">
        <w:t xml:space="preserve"> and China. </w:t>
      </w:r>
      <w:r w:rsidR="00B06F64">
        <w:t>I</w:t>
      </w:r>
      <w:r w:rsidR="00D8464B">
        <w:t>t is considered one of the bloodiest</w:t>
      </w:r>
      <w:r w:rsidR="00CB0B35">
        <w:t xml:space="preserve"> and deadliest </w:t>
      </w:r>
      <w:r w:rsidR="00D8464B">
        <w:t>conflict</w:t>
      </w:r>
      <w:r w:rsidR="00E52C67">
        <w:t>s</w:t>
      </w:r>
      <w:r w:rsidR="00D8464B">
        <w:t xml:space="preserve"> in history</w:t>
      </w:r>
      <w:r w:rsidR="00B06F64">
        <w:t xml:space="preserve">, marked by nearly 85 million fatalities. </w:t>
      </w:r>
      <w:r w:rsidR="00F27F21">
        <w:t xml:space="preserve">The war included the genocide of holocaust, massacres, </w:t>
      </w:r>
      <w:r w:rsidR="00942187">
        <w:t>and intentional</w:t>
      </w:r>
      <w:r w:rsidR="00F27F21">
        <w:t xml:space="preserve"> deaths due to starvation, strategic bombing and nuclear weapons use. </w:t>
      </w:r>
    </w:p>
    <w:p w:rsidR="008625E0" w:rsidRDefault="00E2713A" w:rsidP="00A54673">
      <w:r>
        <w:tab/>
        <w:t>The United States</w:t>
      </w:r>
      <w:r w:rsidR="00E52C67">
        <w:t>'</w:t>
      </w:r>
      <w:r>
        <w:t xml:space="preserve"> involvement in World War II had significant economic impacts on the country. The country was still recovering from the great depression and unemployment rates were high. The country’s factories were equipped to produce goods that would support the war effort. </w:t>
      </w:r>
      <w:r w:rsidR="00847242">
        <w:t xml:space="preserve">Employment rates dropped </w:t>
      </w:r>
      <w:r w:rsidR="00E01D7B">
        <w:t>as more people were hired to help in the production of goods</w:t>
      </w:r>
      <w:r w:rsidR="00F44A90">
        <w:t xml:space="preserve"> (</w:t>
      </w:r>
      <w:r w:rsidR="00F44A90" w:rsidRPr="00FE1940">
        <w:rPr>
          <w:color w:val="222222"/>
          <w:shd w:val="clear" w:color="auto" w:fill="FFFFFF"/>
        </w:rPr>
        <w:t>Jeffries, 2018</w:t>
      </w:r>
      <w:r w:rsidR="00F44A90">
        <w:rPr>
          <w:color w:val="222222"/>
          <w:shd w:val="clear" w:color="auto" w:fill="FFFFFF"/>
        </w:rPr>
        <w:t>)</w:t>
      </w:r>
      <w:r w:rsidR="00E01D7B">
        <w:t xml:space="preserve">. </w:t>
      </w:r>
      <w:r w:rsidR="00D82695">
        <w:t>As men were sent to the battlefields</w:t>
      </w:r>
      <w:r w:rsidR="00E52C67">
        <w:t>,</w:t>
      </w:r>
      <w:r w:rsidR="00D82695">
        <w:t xml:space="preserve"> more women were hired to companies to take positions previously held by men</w:t>
      </w:r>
      <w:r w:rsidR="00E52C67">
        <w:t>,</w:t>
      </w:r>
      <w:r w:rsidR="00126F39">
        <w:t xml:space="preserve"> a concept that socially changed perspectives on women. Women were</w:t>
      </w:r>
      <w:r w:rsidR="00635B56">
        <w:t xml:space="preserve"> now encouraged to take up jobs that otherwise were traditionally associated with men. </w:t>
      </w:r>
      <w:r w:rsidR="00F62E13">
        <w:t>Socially,</w:t>
      </w:r>
      <w:r w:rsidR="001540A6">
        <w:t xml:space="preserve"> it affected how African Americans viewed racism. Many African Americans that had been involved in the war realized that racism was not a </w:t>
      </w:r>
      <w:r w:rsidR="00A404D8">
        <w:t>global phenomenon</w:t>
      </w:r>
      <w:r w:rsidR="001540A6">
        <w:t xml:space="preserve"> resulting </w:t>
      </w:r>
      <w:r w:rsidR="00E52C67">
        <w:t>in</w:t>
      </w:r>
      <w:r w:rsidR="001540A6">
        <w:t xml:space="preserve"> differing thoughts about equality. </w:t>
      </w:r>
      <w:r w:rsidR="00BD11D8">
        <w:t xml:space="preserve">Japan’s loss in World </w:t>
      </w:r>
      <w:r w:rsidR="00942187">
        <w:t>War</w:t>
      </w:r>
      <w:r w:rsidR="00BD11D8">
        <w:t xml:space="preserve"> II created a power vacuum in </w:t>
      </w:r>
      <w:r w:rsidR="00BA6577">
        <w:t>Vietnam</w:t>
      </w:r>
      <w:r w:rsidR="00E52C67">
        <w:t>,</w:t>
      </w:r>
      <w:r w:rsidR="00BA6577">
        <w:t xml:space="preserve"> which contributed to the Vietnam </w:t>
      </w:r>
      <w:r w:rsidR="00942187">
        <w:t>War</w:t>
      </w:r>
      <w:r w:rsidR="00BA6577">
        <w:t xml:space="preserve">. </w:t>
      </w:r>
      <w:r w:rsidR="00347103">
        <w:t xml:space="preserve">The war was a turning point for America as it </w:t>
      </w:r>
      <w:r w:rsidR="00CD6FE7">
        <w:t>helped assert</w:t>
      </w:r>
      <w:r w:rsidR="00347103">
        <w:t xml:space="preserve"> it</w:t>
      </w:r>
      <w:r w:rsidR="00E52C67">
        <w:t>s</w:t>
      </w:r>
      <w:r w:rsidR="00347103">
        <w:t xml:space="preserve"> power and influence on the global scale. </w:t>
      </w:r>
    </w:p>
    <w:p w:rsidR="00CD6FE7" w:rsidRDefault="00CD6FE7" w:rsidP="00A54673"/>
    <w:p w:rsidR="00CD6FE7" w:rsidRPr="00942187" w:rsidRDefault="00CD6FE7" w:rsidP="00E218D0">
      <w:pPr>
        <w:jc w:val="center"/>
        <w:rPr>
          <w:b/>
        </w:rPr>
      </w:pPr>
      <w:r w:rsidRPr="00942187">
        <w:rPr>
          <w:b/>
        </w:rPr>
        <w:lastRenderedPageBreak/>
        <w:t>Tech revolution</w:t>
      </w:r>
    </w:p>
    <w:p w:rsidR="00096635" w:rsidRDefault="00CD6FE7" w:rsidP="00A54673">
      <w:r>
        <w:tab/>
      </w:r>
      <w:r w:rsidR="003172BA">
        <w:t>Th</w:t>
      </w:r>
      <w:r w:rsidR="000C5CDA">
        <w:t xml:space="preserve">e tech revolution is a change from analog and mechanical electronic technology to digital electronics that began in </w:t>
      </w:r>
      <w:r w:rsidR="00E52C67">
        <w:t xml:space="preserve">the </w:t>
      </w:r>
      <w:r w:rsidR="000C5CDA">
        <w:t xml:space="preserve">1950s and fully developed in the 1970s. </w:t>
      </w:r>
      <w:r w:rsidR="005C07D3">
        <w:t>The revolution was characterized by the adoption of digital computers that continues even in the present day. The tech revolution marked the beginning of the technology age</w:t>
      </w:r>
      <w:r w:rsidR="00443448">
        <w:t xml:space="preserve"> (</w:t>
      </w:r>
      <w:r w:rsidR="00443448" w:rsidRPr="00FE1940">
        <w:rPr>
          <w:color w:val="222222"/>
          <w:shd w:val="clear" w:color="auto" w:fill="FFFFFF"/>
        </w:rPr>
        <w:t>Drum, 2018</w:t>
      </w:r>
      <w:r w:rsidR="00443448">
        <w:rPr>
          <w:color w:val="222222"/>
          <w:shd w:val="clear" w:color="auto" w:fill="FFFFFF"/>
        </w:rPr>
        <w:t>)</w:t>
      </w:r>
      <w:r w:rsidR="005C07D3">
        <w:t>.</w:t>
      </w:r>
      <w:r w:rsidR="007D1384">
        <w:t xml:space="preserve"> The information age</w:t>
      </w:r>
      <w:r w:rsidR="00E52C67">
        <w:t>,</w:t>
      </w:r>
      <w:r w:rsidR="007D1384">
        <w:t xml:space="preserve"> which was a result of </w:t>
      </w:r>
      <w:r w:rsidR="00E52C67">
        <w:t xml:space="preserve">the </w:t>
      </w:r>
      <w:r w:rsidR="007D1384">
        <w:t>tech revolution</w:t>
      </w:r>
      <w:r w:rsidR="00E52C67">
        <w:t>,</w:t>
      </w:r>
      <w:r w:rsidR="00942187">
        <w:t xml:space="preserve"> signaled freedom and fear, f</w:t>
      </w:r>
      <w:r w:rsidR="007D1384">
        <w:t xml:space="preserve">reedom of communication and fear of the outcome of technology. </w:t>
      </w:r>
      <w:r w:rsidR="005C07D3">
        <w:t xml:space="preserve"> An essential aspect of this revolution is the production and distribution of MOF transistor, digital logic, integrated circuit chips and their derived technologies such as microprocessors, digital phones, </w:t>
      </w:r>
      <w:r w:rsidR="00E52C67">
        <w:t xml:space="preserve">the </w:t>
      </w:r>
      <w:r w:rsidR="005C07D3">
        <w:t xml:space="preserve">internet and computers. </w:t>
      </w:r>
    </w:p>
    <w:p w:rsidR="000E7224" w:rsidRDefault="00CC2D35" w:rsidP="00A54673">
      <w:r>
        <w:tab/>
      </w:r>
      <w:r w:rsidR="00AD7899">
        <w:t>The digital revolution undoubtedly revolutionized America’s political, social</w:t>
      </w:r>
      <w:r w:rsidR="00E52C67">
        <w:t>,</w:t>
      </w:r>
      <w:r w:rsidR="00AD7899">
        <w:t xml:space="preserve"> and economic landscape.</w:t>
      </w:r>
      <w:r w:rsidR="0091249B">
        <w:t xml:space="preserve"> The world is at the agony of </w:t>
      </w:r>
      <w:r w:rsidR="00E52C67">
        <w:t xml:space="preserve">the </w:t>
      </w:r>
      <w:r w:rsidR="0091249B">
        <w:t xml:space="preserve">digital revolution that differs from the periodic waves of change that have characterized the progress of industrial society. Economically, </w:t>
      </w:r>
      <w:r w:rsidR="00E52C67">
        <w:t xml:space="preserve">the </w:t>
      </w:r>
      <w:r w:rsidR="0091249B">
        <w:t xml:space="preserve">digital revolution led to robotization and automation which increases productivity. </w:t>
      </w:r>
      <w:r w:rsidR="00E52C67">
        <w:t>The a</w:t>
      </w:r>
      <w:r w:rsidR="0091249B">
        <w:t>doption of technological mechanisms in the country increased the production of goods and services which had a significant technological effect on the country’s economy</w:t>
      </w:r>
      <w:r w:rsidR="00154004">
        <w:t xml:space="preserve"> (</w:t>
      </w:r>
      <w:r w:rsidR="00154004" w:rsidRPr="00FE1940">
        <w:rPr>
          <w:color w:val="222222"/>
          <w:shd w:val="clear" w:color="auto" w:fill="FFFFFF"/>
        </w:rPr>
        <w:t>Lyons, 2017</w:t>
      </w:r>
      <w:r w:rsidR="00154004">
        <w:rPr>
          <w:color w:val="222222"/>
          <w:shd w:val="clear" w:color="auto" w:fill="FFFFFF"/>
        </w:rPr>
        <w:t>)</w:t>
      </w:r>
      <w:r w:rsidR="0091249B">
        <w:t>.</w:t>
      </w:r>
      <w:r w:rsidR="0013109F">
        <w:t xml:space="preserve"> Socially, </w:t>
      </w:r>
      <w:r w:rsidR="00E52C67">
        <w:t xml:space="preserve">the </w:t>
      </w:r>
      <w:r w:rsidR="0013109F">
        <w:t xml:space="preserve">technological revolution eased the communication and sharing of information on a global scale. </w:t>
      </w:r>
    </w:p>
    <w:p w:rsidR="00E0123C" w:rsidRPr="00942187" w:rsidRDefault="00E0123C" w:rsidP="00E218D0">
      <w:pPr>
        <w:jc w:val="center"/>
        <w:rPr>
          <w:b/>
        </w:rPr>
      </w:pPr>
      <w:r w:rsidRPr="00942187">
        <w:rPr>
          <w:b/>
        </w:rPr>
        <w:t>September 11 attacks</w:t>
      </w:r>
    </w:p>
    <w:p w:rsidR="003C1D93" w:rsidRDefault="00E0123C" w:rsidP="00653A47">
      <w:r>
        <w:tab/>
        <w:t xml:space="preserve">Also known as </w:t>
      </w:r>
      <w:r w:rsidR="00E52C67">
        <w:t xml:space="preserve">the </w:t>
      </w:r>
      <w:r>
        <w:t>9/11 attacks, September 11 attacks are a series of suicide attacks and airline hijackings that w</w:t>
      </w:r>
      <w:r w:rsidR="00E52C67">
        <w:t>ere</w:t>
      </w:r>
      <w:r>
        <w:t xml:space="preserve"> committed in September 9</w:t>
      </w:r>
      <w:r w:rsidRPr="00E0123C">
        <w:rPr>
          <w:vertAlign w:val="superscript"/>
        </w:rPr>
        <w:t>th</w:t>
      </w:r>
      <w:r>
        <w:t>, 2001</w:t>
      </w:r>
      <w:r w:rsidR="00E52C67">
        <w:t>,</w:t>
      </w:r>
      <w:r>
        <w:t xml:space="preserve"> by Islamic militants associated with Al-Queda against the United States of America. </w:t>
      </w:r>
      <w:r w:rsidR="001D5792">
        <w:t xml:space="preserve">The </w:t>
      </w:r>
      <w:r w:rsidR="00653A47">
        <w:t xml:space="preserve">coordinated </w:t>
      </w:r>
      <w:r w:rsidR="001D5792">
        <w:t xml:space="preserve">attacks </w:t>
      </w:r>
      <w:r w:rsidR="00653A47">
        <w:t xml:space="preserve">resulted in the death of 2977 deaths and over 25000 others injured. The attacks also caused massive infrastructure and property damage. </w:t>
      </w:r>
      <w:r w:rsidR="00684D5A">
        <w:t>They</w:t>
      </w:r>
      <w:r w:rsidR="00653A47">
        <w:t xml:space="preserve"> are considered as the deadliest terrorist attacks </w:t>
      </w:r>
      <w:r w:rsidR="00E52C67">
        <w:t>ever to</w:t>
      </w:r>
      <w:r w:rsidR="00942187">
        <w:t xml:space="preserve"> </w:t>
      </w:r>
      <w:r w:rsidR="00653A47">
        <w:lastRenderedPageBreak/>
        <w:t>be carried out on American soil.</w:t>
      </w:r>
      <w:r w:rsidR="00684D5A">
        <w:t xml:space="preserve"> The attacks were carried out by 19 militants who hijacked planes and carried out suicide bombings against targets in New York City and Washington DC, some of the biggest cities in the country. </w:t>
      </w:r>
    </w:p>
    <w:p w:rsidR="003C1D93" w:rsidRDefault="003C1D93" w:rsidP="00653A47">
      <w:r>
        <w:tab/>
        <w:t xml:space="preserve">The September 11 attacks immediate and long-term economic impacts on the United States.  Some of the economic impacts still continue today. </w:t>
      </w:r>
      <w:r w:rsidR="00AC3D29">
        <w:t>The attacks renewed the country</w:t>
      </w:r>
      <w:r w:rsidR="00E52C67">
        <w:t>'s</w:t>
      </w:r>
      <w:r w:rsidR="00AC3D29">
        <w:t xml:space="preserve"> war on global terrorism </w:t>
      </w:r>
      <w:r w:rsidR="003716E0">
        <w:t xml:space="preserve">with increased budgetary allocation and spending on </w:t>
      </w:r>
      <w:r w:rsidR="00B03E26">
        <w:t xml:space="preserve">fight against terrorism. </w:t>
      </w:r>
      <w:r w:rsidR="00443448" w:rsidRPr="00FE1940">
        <w:rPr>
          <w:color w:val="222222"/>
          <w:shd w:val="clear" w:color="auto" w:fill="FFFFFF"/>
        </w:rPr>
        <w:t>Al Kazimi</w:t>
      </w:r>
      <w:r w:rsidR="00443448">
        <w:rPr>
          <w:color w:val="222222"/>
          <w:shd w:val="clear" w:color="auto" w:fill="FFFFFF"/>
        </w:rPr>
        <w:t xml:space="preserve"> and</w:t>
      </w:r>
      <w:r w:rsidR="00443448" w:rsidRPr="00FE1940">
        <w:rPr>
          <w:color w:val="222222"/>
          <w:shd w:val="clear" w:color="auto" w:fill="FFFFFF"/>
        </w:rPr>
        <w:t xml:space="preserve"> Mackenzie (2016</w:t>
      </w:r>
      <w:r w:rsidR="00443448">
        <w:rPr>
          <w:color w:val="222222"/>
          <w:shd w:val="clear" w:color="auto" w:fill="FFFFFF"/>
        </w:rPr>
        <w:t>)</w:t>
      </w:r>
      <w:r w:rsidR="009D297D">
        <w:t xml:space="preserve"> </w:t>
      </w:r>
      <w:r w:rsidR="00942187">
        <w:t>estimate</w:t>
      </w:r>
      <w:r w:rsidR="009D297D">
        <w:t xml:space="preserve"> the United States government</w:t>
      </w:r>
      <w:r w:rsidR="00E52C67">
        <w:t>'s</w:t>
      </w:r>
      <w:r w:rsidR="009D297D">
        <w:t xml:space="preserve"> total cost on war against terrorism at over $3 trillion. </w:t>
      </w:r>
      <w:r w:rsidR="008B3FB2">
        <w:t xml:space="preserve">The immediate economic impacts of the attack included </w:t>
      </w:r>
      <w:r w:rsidR="00E52C67">
        <w:t xml:space="preserve">the </w:t>
      </w:r>
      <w:r w:rsidR="00113F37">
        <w:t xml:space="preserve">closure of the stock </w:t>
      </w:r>
      <w:r w:rsidR="00942187">
        <w:t>market, destruction</w:t>
      </w:r>
      <w:r w:rsidR="008B3FB2">
        <w:t xml:space="preserve"> of infrastructure</w:t>
      </w:r>
      <w:r w:rsidR="00E52C67">
        <w:t>,</w:t>
      </w:r>
      <w:r w:rsidR="008B3FB2">
        <w:t xml:space="preserve"> and property</w:t>
      </w:r>
      <w:r w:rsidR="00C3103B">
        <w:t xml:space="preserve"> during the attack. </w:t>
      </w:r>
    </w:p>
    <w:p w:rsidR="002B14C2" w:rsidRDefault="00864801" w:rsidP="00653A47">
      <w:r>
        <w:tab/>
        <w:t xml:space="preserve">The attacks had </w:t>
      </w:r>
      <w:r w:rsidR="00E52C67">
        <w:t>a significan</w:t>
      </w:r>
      <w:r>
        <w:t>t political impact on the country. The attacks influenced the country’s polic</w:t>
      </w:r>
      <w:r w:rsidR="00EA10D0">
        <w:t>ies</w:t>
      </w:r>
      <w:r>
        <w:t xml:space="preserve"> with the country’s taking on global terrorism. </w:t>
      </w:r>
      <w:r w:rsidR="003E79F7">
        <w:t>Rapid policy changes and shifts were experienced in the country</w:t>
      </w:r>
      <w:r w:rsidR="00C2307D">
        <w:t xml:space="preserve">. </w:t>
      </w:r>
      <w:r w:rsidR="00E52C67">
        <w:t>Strict</w:t>
      </w:r>
      <w:r w:rsidR="00C2307D">
        <w:t>er immigration laws were made</w:t>
      </w:r>
      <w:r w:rsidR="00EA10D0">
        <w:t xml:space="preserve"> while the attack continues to influence the country’s foreign policy up to</w:t>
      </w:r>
      <w:r w:rsidR="005C5D46">
        <w:t xml:space="preserve"> date.</w:t>
      </w:r>
      <w:r w:rsidR="00301C86">
        <w:t xml:space="preserve"> Socially, the attacks had a daunting impact on </w:t>
      </w:r>
      <w:r w:rsidR="00E52C67">
        <w:t xml:space="preserve">the </w:t>
      </w:r>
      <w:r w:rsidR="00301C86">
        <w:t>American people. Americans always considered the country to be the safest country in the world. However, after the attack</w:t>
      </w:r>
      <w:r w:rsidR="00E52C67">
        <w:t>,</w:t>
      </w:r>
      <w:r w:rsidR="00301C86">
        <w:t xml:space="preserve"> these perspectives changed. The attack has also affected people’s views on </w:t>
      </w:r>
      <w:r w:rsidR="00E52C67">
        <w:t xml:space="preserve">the </w:t>
      </w:r>
      <w:r w:rsidR="00301C86">
        <w:t xml:space="preserve">Muslim </w:t>
      </w:r>
      <w:r w:rsidR="00405BB0">
        <w:t>faithful</w:t>
      </w:r>
      <w:r w:rsidR="00301C86">
        <w:t xml:space="preserve">. They are often </w:t>
      </w:r>
      <w:r w:rsidR="00EF1679">
        <w:t>considered terrorists due to their allegiance and Muslim beliefs.</w:t>
      </w:r>
    </w:p>
    <w:p w:rsidR="00864801" w:rsidRPr="00C641D0" w:rsidRDefault="002B14C2" w:rsidP="00653A47">
      <w:r>
        <w:tab/>
        <w:t>September 11 attacks</w:t>
      </w:r>
      <w:r w:rsidR="0031458B">
        <w:t xml:space="preserve"> affected and changed the lives of many people. </w:t>
      </w:r>
      <w:r w:rsidR="00E52C67">
        <w:t>A</w:t>
      </w:r>
      <w:r w:rsidR="0031458B">
        <w:t>part from the nearly 3000 people that died and 25000 more who were injured, other effects were felt and suffered many years later. For instance, some people who were exposed to the dust as a result of the attack developed health problems that resulted</w:t>
      </w:r>
      <w:r w:rsidR="00E52C67">
        <w:t xml:space="preserve"> in</w:t>
      </w:r>
      <w:r w:rsidR="0031458B">
        <w:t xml:space="preserve"> their deaths years later. The attacks were turning point for the country as it </w:t>
      </w:r>
      <w:r w:rsidR="003A2972">
        <w:t xml:space="preserve">emphasized the need to protect the country against terrorist </w:t>
      </w:r>
      <w:r w:rsidR="003A2972">
        <w:lastRenderedPageBreak/>
        <w:t>attack</w:t>
      </w:r>
      <w:r w:rsidR="0084058A">
        <w:t>s</w:t>
      </w:r>
      <w:r w:rsidR="00E52C67">
        <w:t>;</w:t>
      </w:r>
      <w:r w:rsidR="003A2972">
        <w:t xml:space="preserve"> therefore, influencing its decision to launch a global war against terrorism. The attack also continues to shape the country’s domestic and foreign policies. </w:t>
      </w:r>
    </w:p>
    <w:p w:rsidR="00FE1940" w:rsidRDefault="00FE1940">
      <w:pPr>
        <w:spacing w:line="240" w:lineRule="auto"/>
      </w:pPr>
      <w:r>
        <w:br w:type="page"/>
      </w:r>
    </w:p>
    <w:p w:rsidR="004D6A5D" w:rsidRDefault="00FE1940" w:rsidP="00CC7BDE">
      <w:pPr>
        <w:jc w:val="center"/>
      </w:pPr>
      <w:r>
        <w:lastRenderedPageBreak/>
        <w:t>References</w:t>
      </w:r>
    </w:p>
    <w:p w:rsidR="00FE1940" w:rsidRPr="00FE1940" w:rsidRDefault="00FE1940" w:rsidP="00FE1940">
      <w:pPr>
        <w:ind w:left="720" w:hanging="720"/>
        <w:rPr>
          <w:color w:val="222222"/>
          <w:shd w:val="clear" w:color="auto" w:fill="FFFFFF"/>
        </w:rPr>
      </w:pPr>
      <w:r w:rsidRPr="00FE1940">
        <w:rPr>
          <w:color w:val="222222"/>
          <w:shd w:val="clear" w:color="auto" w:fill="FFFFFF"/>
        </w:rPr>
        <w:t>Al Kazimi, A., &amp; Mackenzie, C. A. (2016, April). The economic costs of natural disasters, terrorist attacks, and other calamities: An analysis of economic models that quantify the losses caused by disruptions. In </w:t>
      </w:r>
      <w:r w:rsidRPr="00FE1940">
        <w:rPr>
          <w:i/>
          <w:iCs/>
          <w:color w:val="222222"/>
          <w:shd w:val="clear" w:color="auto" w:fill="FFFFFF"/>
        </w:rPr>
        <w:t>2016 IEEE Systems and Information Engineering Design Symposium (SIEDS)</w:t>
      </w:r>
      <w:r w:rsidRPr="00FE1940">
        <w:rPr>
          <w:color w:val="222222"/>
          <w:shd w:val="clear" w:color="auto" w:fill="FFFFFF"/>
        </w:rPr>
        <w:t> (pp. 32-37). IEEE.</w:t>
      </w:r>
    </w:p>
    <w:p w:rsidR="00FE1940" w:rsidRPr="00FE1940" w:rsidRDefault="00FE1940" w:rsidP="00FE1940">
      <w:pPr>
        <w:ind w:left="720" w:hanging="720"/>
      </w:pPr>
      <w:r w:rsidRPr="00FE1940">
        <w:rPr>
          <w:color w:val="222222"/>
          <w:shd w:val="clear" w:color="auto" w:fill="FFFFFF"/>
        </w:rPr>
        <w:t>Drum, K. (2018). Tech world: Welcome to the digital revolution. </w:t>
      </w:r>
      <w:r w:rsidRPr="00FE1940">
        <w:rPr>
          <w:i/>
          <w:iCs/>
          <w:color w:val="222222"/>
          <w:shd w:val="clear" w:color="auto" w:fill="FFFFFF"/>
        </w:rPr>
        <w:t>Foreign Aff.</w:t>
      </w:r>
      <w:r w:rsidRPr="00FE1940">
        <w:rPr>
          <w:color w:val="222222"/>
          <w:shd w:val="clear" w:color="auto" w:fill="FFFFFF"/>
        </w:rPr>
        <w:t>, </w:t>
      </w:r>
      <w:r w:rsidRPr="00FE1940">
        <w:rPr>
          <w:i/>
          <w:iCs/>
          <w:color w:val="222222"/>
          <w:shd w:val="clear" w:color="auto" w:fill="FFFFFF"/>
        </w:rPr>
        <w:t>97</w:t>
      </w:r>
      <w:r w:rsidRPr="00FE1940">
        <w:rPr>
          <w:color w:val="222222"/>
          <w:shd w:val="clear" w:color="auto" w:fill="FFFFFF"/>
        </w:rPr>
        <w:t>, 43.</w:t>
      </w:r>
    </w:p>
    <w:p w:rsidR="00FE1940" w:rsidRPr="00FE1940" w:rsidRDefault="00FE1940" w:rsidP="00FE1940">
      <w:pPr>
        <w:ind w:left="720" w:hanging="720"/>
        <w:rPr>
          <w:color w:val="222222"/>
          <w:shd w:val="clear" w:color="auto" w:fill="FFFFFF"/>
        </w:rPr>
      </w:pPr>
      <w:bookmarkStart w:id="0" w:name="_GoBack"/>
      <w:bookmarkEnd w:id="0"/>
      <w:r w:rsidRPr="00FE1940">
        <w:rPr>
          <w:color w:val="222222"/>
          <w:shd w:val="clear" w:color="auto" w:fill="FFFFFF"/>
        </w:rPr>
        <w:t>Jeffries, J. W. (2018). </w:t>
      </w:r>
      <w:r w:rsidRPr="00FE1940">
        <w:rPr>
          <w:i/>
          <w:iCs/>
          <w:color w:val="222222"/>
          <w:shd w:val="clear" w:color="auto" w:fill="FFFFFF"/>
        </w:rPr>
        <w:t>Wartime America: The World War II Home Front</w:t>
      </w:r>
      <w:r w:rsidRPr="00FE1940">
        <w:rPr>
          <w:color w:val="222222"/>
          <w:shd w:val="clear" w:color="auto" w:fill="FFFFFF"/>
        </w:rPr>
        <w:t>. Rowman &amp; Littlefield.</w:t>
      </w:r>
    </w:p>
    <w:p w:rsidR="00FE1940" w:rsidRPr="00FE1940" w:rsidRDefault="00FE1940" w:rsidP="00FE1940">
      <w:pPr>
        <w:ind w:left="720" w:hanging="720"/>
        <w:rPr>
          <w:color w:val="222222"/>
          <w:shd w:val="clear" w:color="auto" w:fill="FFFFFF"/>
        </w:rPr>
      </w:pPr>
      <w:r w:rsidRPr="00FE1940">
        <w:rPr>
          <w:color w:val="222222"/>
          <w:shd w:val="clear" w:color="auto" w:fill="FFFFFF"/>
        </w:rPr>
        <w:t>Lyons, R. K. (2017). Economics of the ed tech revolution. </w:t>
      </w:r>
      <w:r w:rsidRPr="00FE1940">
        <w:rPr>
          <w:i/>
          <w:iCs/>
          <w:color w:val="222222"/>
          <w:shd w:val="clear" w:color="auto" w:fill="FFFFFF"/>
        </w:rPr>
        <w:t>California Management Review</w:t>
      </w:r>
      <w:r w:rsidRPr="00FE1940">
        <w:rPr>
          <w:color w:val="222222"/>
          <w:shd w:val="clear" w:color="auto" w:fill="FFFFFF"/>
        </w:rPr>
        <w:t>, </w:t>
      </w:r>
      <w:r w:rsidRPr="00FE1940">
        <w:rPr>
          <w:i/>
          <w:iCs/>
          <w:color w:val="222222"/>
          <w:shd w:val="clear" w:color="auto" w:fill="FFFFFF"/>
        </w:rPr>
        <w:t>59</w:t>
      </w:r>
      <w:r w:rsidRPr="00FE1940">
        <w:rPr>
          <w:color w:val="222222"/>
          <w:shd w:val="clear" w:color="auto" w:fill="FFFFFF"/>
        </w:rPr>
        <w:t>(4), 49-55.</w:t>
      </w:r>
    </w:p>
    <w:sectPr w:rsidR="00FE1940" w:rsidRPr="00FE1940"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04B7" w:rsidRDefault="00DF04B7" w:rsidP="004D6A5D">
      <w:pPr>
        <w:spacing w:line="240" w:lineRule="auto"/>
      </w:pPr>
      <w:r>
        <w:separator/>
      </w:r>
    </w:p>
  </w:endnote>
  <w:endnote w:type="continuationSeparator" w:id="1">
    <w:p w:rsidR="00DF04B7" w:rsidRDefault="00DF04B7"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04B7" w:rsidRDefault="00DF04B7" w:rsidP="004D6A5D">
      <w:pPr>
        <w:spacing w:line="240" w:lineRule="auto"/>
      </w:pPr>
      <w:r>
        <w:separator/>
      </w:r>
    </w:p>
  </w:footnote>
  <w:footnote w:type="continuationSeparator" w:id="1">
    <w:p w:rsidR="00DF04B7" w:rsidRDefault="00DF04B7"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8B0A5D" w:rsidP="00CB5B41">
    <w:pPr>
      <w:pStyle w:val="Header"/>
    </w:pPr>
    <w:r>
      <w:t>MAJOR EVENTS IN AMERICA’S HISTORY</w:t>
    </w:r>
    <w:r w:rsidR="00CB5B41">
      <w:tab/>
    </w:r>
    <w:r w:rsidR="00CB5B41">
      <w:tab/>
    </w:r>
    <w:r w:rsidR="001F5AC8">
      <w:fldChar w:fldCharType="begin"/>
    </w:r>
    <w:r w:rsidR="00CB5B41">
      <w:instrText xml:space="preserve"> PAGE   \* MERGEFORMAT </w:instrText>
    </w:r>
    <w:r w:rsidR="001F5AC8">
      <w:fldChar w:fldCharType="separate"/>
    </w:r>
    <w:r w:rsidR="00942187">
      <w:rPr>
        <w:noProof/>
      </w:rPr>
      <w:t>4</w:t>
    </w:r>
    <w:r w:rsidR="001F5AC8">
      <w:rPr>
        <w:noProof/>
      </w:rPr>
      <w:fldChar w:fldCharType="end"/>
    </w:r>
  </w:p>
  <w:p w:rsidR="004D6A5D" w:rsidRDefault="004D6A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 xml:space="preserve">Running head: </w:t>
    </w:r>
    <w:r w:rsidR="008B0A5D">
      <w:t>MAJOR EVENTS IN AMERICA’S HISTORY</w:t>
    </w:r>
    <w:r>
      <w:tab/>
    </w:r>
    <w:r>
      <w:tab/>
    </w:r>
    <w:r w:rsidR="001F5AC8">
      <w:fldChar w:fldCharType="begin"/>
    </w:r>
    <w:r>
      <w:instrText xml:space="preserve"> PAGE   \* MERGEFORMAT </w:instrText>
    </w:r>
    <w:r w:rsidR="001F5AC8">
      <w:fldChar w:fldCharType="separate"/>
    </w:r>
    <w:r w:rsidR="00942187">
      <w:rPr>
        <w:noProof/>
      </w:rPr>
      <w:t>1</w:t>
    </w:r>
    <w:r w:rsidR="001F5AC8">
      <w:rPr>
        <w:noProof/>
      </w:rPr>
      <w:fldChar w:fldCharType="end"/>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A2NzY3MbY0MDSxMDBR0lEKTi0uzszPAykwrAUAqj4tjywAAAA="/>
  </w:docVars>
  <w:rsids>
    <w:rsidRoot w:val="008B0A5D"/>
    <w:rsid w:val="00096635"/>
    <w:rsid w:val="000C5CDA"/>
    <w:rsid w:val="000E1322"/>
    <w:rsid w:val="000E7224"/>
    <w:rsid w:val="000E75FA"/>
    <w:rsid w:val="00113F37"/>
    <w:rsid w:val="00126F39"/>
    <w:rsid w:val="0013109F"/>
    <w:rsid w:val="00147F2D"/>
    <w:rsid w:val="00154004"/>
    <w:rsid w:val="001540A6"/>
    <w:rsid w:val="00173E67"/>
    <w:rsid w:val="001D5792"/>
    <w:rsid w:val="001F5AC8"/>
    <w:rsid w:val="00207C70"/>
    <w:rsid w:val="00256793"/>
    <w:rsid w:val="002B14C2"/>
    <w:rsid w:val="00301C86"/>
    <w:rsid w:val="0031458B"/>
    <w:rsid w:val="003172BA"/>
    <w:rsid w:val="00347103"/>
    <w:rsid w:val="003716E0"/>
    <w:rsid w:val="003A2972"/>
    <w:rsid w:val="003C1D93"/>
    <w:rsid w:val="003E79F7"/>
    <w:rsid w:val="00405BB0"/>
    <w:rsid w:val="00443448"/>
    <w:rsid w:val="00457EDF"/>
    <w:rsid w:val="00485D1F"/>
    <w:rsid w:val="004D6A5D"/>
    <w:rsid w:val="005C07D3"/>
    <w:rsid w:val="005C5D46"/>
    <w:rsid w:val="00635B56"/>
    <w:rsid w:val="00653A47"/>
    <w:rsid w:val="00684D5A"/>
    <w:rsid w:val="006A3710"/>
    <w:rsid w:val="007437DC"/>
    <w:rsid w:val="007A05E0"/>
    <w:rsid w:val="007D1384"/>
    <w:rsid w:val="007D1B5A"/>
    <w:rsid w:val="0084058A"/>
    <w:rsid w:val="00847242"/>
    <w:rsid w:val="008625E0"/>
    <w:rsid w:val="00864801"/>
    <w:rsid w:val="008B0A5D"/>
    <w:rsid w:val="008B1E8B"/>
    <w:rsid w:val="008B3FB2"/>
    <w:rsid w:val="00904722"/>
    <w:rsid w:val="0091249B"/>
    <w:rsid w:val="00942187"/>
    <w:rsid w:val="009602C6"/>
    <w:rsid w:val="009D2700"/>
    <w:rsid w:val="009D297D"/>
    <w:rsid w:val="00A404D8"/>
    <w:rsid w:val="00A54673"/>
    <w:rsid w:val="00AA4DCB"/>
    <w:rsid w:val="00AC3D29"/>
    <w:rsid w:val="00AD7899"/>
    <w:rsid w:val="00B03E26"/>
    <w:rsid w:val="00B06F64"/>
    <w:rsid w:val="00BA6577"/>
    <w:rsid w:val="00BD11D8"/>
    <w:rsid w:val="00C00033"/>
    <w:rsid w:val="00C2307D"/>
    <w:rsid w:val="00C3103B"/>
    <w:rsid w:val="00C641D0"/>
    <w:rsid w:val="00C92DD8"/>
    <w:rsid w:val="00CA1DA9"/>
    <w:rsid w:val="00CB0B35"/>
    <w:rsid w:val="00CB5B41"/>
    <w:rsid w:val="00CC2D35"/>
    <w:rsid w:val="00CC7BDE"/>
    <w:rsid w:val="00CD1AFC"/>
    <w:rsid w:val="00CD6FE7"/>
    <w:rsid w:val="00D82695"/>
    <w:rsid w:val="00D8464B"/>
    <w:rsid w:val="00DB4EA5"/>
    <w:rsid w:val="00DF04B7"/>
    <w:rsid w:val="00E0123C"/>
    <w:rsid w:val="00E01D7B"/>
    <w:rsid w:val="00E218D0"/>
    <w:rsid w:val="00E2713A"/>
    <w:rsid w:val="00E52C67"/>
    <w:rsid w:val="00E64B1D"/>
    <w:rsid w:val="00EA10D0"/>
    <w:rsid w:val="00EE7B66"/>
    <w:rsid w:val="00EF1679"/>
    <w:rsid w:val="00F27F21"/>
    <w:rsid w:val="00F44A90"/>
    <w:rsid w:val="00F62E13"/>
    <w:rsid w:val="00FD38A9"/>
    <w:rsid w:val="00FE1940"/>
    <w:rsid w:val="00FE5206"/>
    <w:rsid w:val="00FF0B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AC8"/>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s>
</file>

<file path=word/webSettings.xml><?xml version="1.0" encoding="utf-8"?>
<w:webSettings xmlns:r="http://schemas.openxmlformats.org/officeDocument/2006/relationships" xmlns:w="http://schemas.openxmlformats.org/wordprocessingml/2006/main">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monso\Documents\Freelancing\template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8DD8AE3-7059-498B-8DF6-F6C0EC751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3</TotalTime>
  <Pages>6</Pages>
  <Words>968</Words>
  <Characters>5521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ADM</cp:lastModifiedBy>
  <cp:revision>2</cp:revision>
  <dcterms:created xsi:type="dcterms:W3CDTF">2019-12-09T23:48:00Z</dcterms:created>
  <dcterms:modified xsi:type="dcterms:W3CDTF">2019-12-09T23:48:00Z</dcterms:modified>
</cp:coreProperties>
</file>